
<file path=[Content_Types].xml><?xml version="1.0" encoding="utf-8"?>
<Types xmlns="http://schemas.openxmlformats.org/package/2006/content-types">
  <Default Extension="emf" ContentType="image/x-emf"/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2743"/>
        <w:gridCol w:w="4585"/>
      </w:tblGrid>
      <w:tr w:rsidR="005E3E38" w:rsidRPr="00891DAA" w14:paraId="47723F07" w14:textId="77777777" w:rsidTr="007623DA">
        <w:tc>
          <w:tcPr>
            <w:tcW w:w="5000" w:type="pct"/>
            <w:gridSpan w:val="3"/>
            <w:vAlign w:val="bottom"/>
          </w:tcPr>
          <w:p w14:paraId="110D5493" w14:textId="7209392F" w:rsidR="005E3E38" w:rsidRPr="00891DAA" w:rsidRDefault="00337249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Spett.le Sindaco del Comune di Cupello</w:t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3"/>
            <w:vAlign w:val="bottom"/>
          </w:tcPr>
          <w:p w14:paraId="16924F98" w14:textId="77777777" w:rsidR="00337249" w:rsidRDefault="00337249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4ACCAF6" w14:textId="1440D75A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pec: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35DE161C" w14:textId="2D9BA8F8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  <w:r w:rsidR="00C53D05">
              <w:rPr>
                <w:rFonts w:ascii="Arial" w:hAnsi="Arial" w:cs="Arial"/>
                <w:sz w:val="22"/>
                <w:szCs w:val="22"/>
              </w:rPr>
              <w:t xml:space="preserve">  c</w:t>
            </w:r>
            <w:r w:rsidR="00C53D05" w:rsidRPr="00891DAA">
              <w:rPr>
                <w:rFonts w:ascii="Arial" w:hAnsi="Arial" w:cs="Arial"/>
                <w:sz w:val="22"/>
                <w:szCs w:val="22"/>
              </w:rPr>
              <w:t xml:space="preserve">on riferimento al regolamento dei contributi </w:t>
            </w:r>
            <w:r w:rsidR="00C53D05">
              <w:rPr>
                <w:rFonts w:ascii="Arial" w:hAnsi="Arial" w:cs="Arial"/>
                <w:sz w:val="22"/>
                <w:szCs w:val="22"/>
              </w:rPr>
              <w:t xml:space="preserve">per la concessione di contributi e altri vantaggi economici a Enti, Associazioni ed Organismi vari 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approvato con delibera </w:t>
            </w:r>
            <w:r w:rsidR="0052573D">
              <w:rPr>
                <w:rFonts w:ascii="Arial" w:hAnsi="Arial" w:cs="Arial"/>
                <w:sz w:val="22"/>
                <w:szCs w:val="22"/>
              </w:rPr>
              <w:t>di Consiglio Comunale n. 3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del </w:t>
            </w:r>
            <w:r w:rsidR="0052573D">
              <w:rPr>
                <w:rFonts w:ascii="Arial" w:hAnsi="Arial" w:cs="Arial"/>
                <w:sz w:val="22"/>
                <w:szCs w:val="22"/>
              </w:rPr>
              <w:t>2 febbraio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202</w:t>
            </w:r>
            <w:r w:rsidR="0052573D">
              <w:rPr>
                <w:rFonts w:ascii="Arial" w:hAnsi="Arial" w:cs="Arial"/>
                <w:sz w:val="22"/>
                <w:szCs w:val="22"/>
              </w:rPr>
              <w:t>3.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7B2AF3">
        <w:tc>
          <w:tcPr>
            <w:tcW w:w="1004" w:type="pct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7B2AF3">
        <w:tc>
          <w:tcPr>
            <w:tcW w:w="1004" w:type="pct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7B2AF3">
        <w:tc>
          <w:tcPr>
            <w:tcW w:w="1004" w:type="pct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37B84" w:rsidRPr="00891DAA" w14:paraId="18AC083B" w14:textId="77777777" w:rsidTr="007B2AF3">
        <w:tc>
          <w:tcPr>
            <w:tcW w:w="1004" w:type="pct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891DAA" w:rsidRDefault="00237B84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PERIODO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1D6125B0" w14:textId="77777777" w:rsidTr="00237B84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160D757E" w14:textId="77777777" w:rsidR="00650259" w:rsidRPr="00891DAA" w:rsidRDefault="00650259" w:rsidP="00891D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3"/>
            <w:vAlign w:val="bottom"/>
          </w:tcPr>
          <w:p w14:paraId="59F2D6EF" w14:textId="77777777" w:rsidR="001535A1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8C4754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94EC10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18E87D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338C90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6A0415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58F286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62ED92" w14:textId="77777777" w:rsidR="001535A1" w:rsidRDefault="001535A1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EF8C48" w14:textId="355D03AE" w:rsidR="00346DE2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TIPOLOGIA INIZIATIVA </w:t>
            </w:r>
            <w:r w:rsidR="00D5192A" w:rsidRPr="00891DAA">
              <w:rPr>
                <w:rFonts w:ascii="Arial" w:hAnsi="Arial" w:cs="Arial"/>
                <w:sz w:val="22"/>
                <w:szCs w:val="22"/>
              </w:rPr>
              <w:t xml:space="preserve">(art. </w:t>
            </w:r>
            <w:r w:rsidR="001A1016">
              <w:rPr>
                <w:rFonts w:ascii="Arial" w:hAnsi="Arial" w:cs="Arial"/>
                <w:sz w:val="22"/>
                <w:szCs w:val="22"/>
              </w:rPr>
              <w:t>3</w:t>
            </w:r>
            <w:r w:rsidR="00D5192A" w:rsidRPr="00891DAA">
              <w:rPr>
                <w:rFonts w:ascii="Arial" w:hAnsi="Arial" w:cs="Arial"/>
                <w:sz w:val="22"/>
                <w:szCs w:val="22"/>
              </w:rPr>
              <w:t xml:space="preserve"> Regolamento)</w:t>
            </w:r>
          </w:p>
        </w:tc>
      </w:tr>
      <w:tr w:rsidR="001A1016" w:rsidRPr="00891DAA" w14:paraId="70963221" w14:textId="77777777" w:rsidTr="001A1016">
        <w:trPr>
          <w:trHeight w:val="3782"/>
        </w:trPr>
        <w:tc>
          <w:tcPr>
            <w:tcW w:w="5000" w:type="pct"/>
            <w:gridSpan w:val="3"/>
          </w:tcPr>
          <w:p w14:paraId="78C9A6B3" w14:textId="77777777" w:rsidR="001A1016" w:rsidRDefault="001A1016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0D0FD9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ATTIVITÀ SOCIO-ASSISTENZIALI E UMANITARIE;</w:t>
            </w:r>
          </w:p>
          <w:p w14:paraId="6F25DB1C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ATTIVITÀ DI VALORIZZAZIONE E PROMOZIONE DEL TERRITORIO;</w:t>
            </w:r>
          </w:p>
          <w:p w14:paraId="1A53B4F0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ATTIVITÀ RICREATIVE E SPORTIVE;</w:t>
            </w:r>
          </w:p>
          <w:p w14:paraId="18512718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ATTIVITÀ CULTURALI E SCIENTIFICHE;</w:t>
            </w:r>
          </w:p>
          <w:p w14:paraId="7C557744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ATTIVITÀ EDUCATIVE;</w:t>
            </w:r>
          </w:p>
          <w:p w14:paraId="75CD6AB4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TUTELA DELL’AMBIENTE;</w:t>
            </w:r>
          </w:p>
          <w:p w14:paraId="64837718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SVILUPPO ECONOMICO E PROMOZIONE DEL TURISMO;</w:t>
            </w:r>
          </w:p>
          <w:p w14:paraId="227CCFBA" w14:textId="77777777" w:rsidR="001A1016" w:rsidRP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PROMOZIONE DEL VOLONTARIATO, IMPEGNO CIVILE, TUTELA E PROMOZIONE DEI DIRITTI UMANI;</w:t>
            </w:r>
          </w:p>
          <w:p w14:paraId="4D2A56A6" w14:textId="77777777" w:rsidR="001A1016" w:rsidRDefault="001A1016" w:rsidP="001A1016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A1016">
              <w:rPr>
                <w:rFonts w:ascii="Arial" w:hAnsi="Arial" w:cs="Arial"/>
                <w:sz w:val="22"/>
                <w:szCs w:val="22"/>
              </w:rPr>
              <w:t>ALTRE INIZIATIVE NON RIFERIBILI ALLE AREE ELENCATE, INDIVIDUATE DALLA GIUNTA CON PROPRIA DELIBERAZIONE.</w:t>
            </w:r>
          </w:p>
          <w:p w14:paraId="450F21F3" w14:textId="2939DDA6" w:rsidR="001A1016" w:rsidRPr="001A1016" w:rsidRDefault="001A1016" w:rsidP="001A1016">
            <w:pPr>
              <w:pStyle w:val="Paragrafoelenc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446F645" w14:textId="77777777" w:rsidTr="00237B84">
        <w:tc>
          <w:tcPr>
            <w:tcW w:w="5000" w:type="pct"/>
            <w:gridSpan w:val="3"/>
            <w:tcBorders>
              <w:bottom w:val="single" w:sz="4" w:space="0" w:color="auto"/>
            </w:tcBorders>
            <w:vAlign w:val="bottom"/>
          </w:tcPr>
          <w:p w14:paraId="1C11DC8E" w14:textId="7347533B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D5192A" w:rsidRPr="00891DAA" w14:paraId="19410A35" w14:textId="77777777" w:rsidTr="00237B8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52C1DE97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6EE56CE" w14:textId="77777777" w:rsidTr="005E3E38">
        <w:tc>
          <w:tcPr>
            <w:tcW w:w="5000" w:type="pct"/>
            <w:gridSpan w:val="3"/>
            <w:tcBorders>
              <w:bottom w:val="single" w:sz="4" w:space="0" w:color="auto"/>
            </w:tcBorders>
            <w:vAlign w:val="bottom"/>
          </w:tcPr>
          <w:p w14:paraId="495B8446" w14:textId="025686C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>Descrivere i</w:t>
            </w:r>
            <w:r w:rsidR="002C0619" w:rsidRPr="007623DA">
              <w:rPr>
                <w:rFonts w:ascii="Arial" w:hAnsi="Arial" w:cs="Arial"/>
                <w:sz w:val="22"/>
                <w:szCs w:val="22"/>
              </w:rPr>
              <w:t>n</w:t>
            </w:r>
            <w:r w:rsidR="00237B84" w:rsidRPr="007623DA">
              <w:rPr>
                <w:rFonts w:ascii="Arial" w:hAnsi="Arial" w:cs="Arial"/>
                <w:sz w:val="22"/>
                <w:szCs w:val="22"/>
              </w:rPr>
              <w:t xml:space="preserve"> che modo il progetto proposto favorisce e promuove il progresso economico e sociale della popolazione interessata</w:t>
            </w:r>
            <w:r w:rsidR="002A1D2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790A13DA" w14:textId="77777777" w:rsidTr="005E3E3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64A36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4B8CD701" w14:textId="77777777" w:rsidTr="007623DA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CBAE75" w14:textId="77777777" w:rsidR="009B3465" w:rsidRDefault="009B3465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14F1CA" w14:textId="3F031865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A chi è destinata l’attivit</w:t>
            </w:r>
            <w:r>
              <w:rPr>
                <w:rFonts w:ascii="Arial" w:hAnsi="Arial" w:cs="Arial"/>
                <w:sz w:val="22"/>
                <w:szCs w:val="22"/>
              </w:rPr>
              <w:t>à</w:t>
            </w:r>
            <w:r w:rsidRPr="00891DAA">
              <w:rPr>
                <w:rFonts w:ascii="Arial" w:hAnsi="Arial" w:cs="Arial"/>
                <w:sz w:val="22"/>
                <w:szCs w:val="22"/>
              </w:rPr>
              <w:t>? L’attività o l’iniziativa proposta è rivolta alla cittadinanza oppure ai soci?</w:t>
            </w:r>
          </w:p>
        </w:tc>
      </w:tr>
      <w:tr w:rsidR="00237B84" w:rsidRPr="00891DAA" w14:paraId="76E4897C" w14:textId="77777777" w:rsidTr="007623D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34D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29E3E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49A24E" w14:textId="155F321F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6B64A6FA" w14:textId="77777777" w:rsidTr="00891DAA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7385B459" w14:textId="6DA377A3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Sono state coinvolte altre realtà associative nel progetto proposto?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Sì 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237B84" w:rsidRPr="00891DAA" w14:paraId="75219CC5" w14:textId="77777777" w:rsidTr="007623DA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63C0C3BA" w14:textId="4085CC6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L’attività o l’iniziativa proposta è SPECIFICATAMENTE rivolta a giovani, anziani o persone con disabilità?</w:t>
            </w:r>
          </w:p>
        </w:tc>
      </w:tr>
      <w:tr w:rsidR="00891DAA" w:rsidRPr="00891DAA" w14:paraId="4C39B5F4" w14:textId="77777777" w:rsidTr="007623D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8A24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AFEE3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26356" w14:textId="24DB7959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984" w:rsidRPr="00891DAA" w14:paraId="21658E70" w14:textId="77777777" w:rsidTr="007B2AF3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34AE6500" w14:textId="77777777" w:rsidR="00754984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3C4C453D" w14:textId="77777777" w:rsidTr="0075498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59BE62EB" w:rsidR="00237B84" w:rsidRPr="00891DAA" w:rsidRDefault="00891DAA" w:rsidP="00891DAA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 ALLEGATO</w:t>
            </w:r>
          </w:p>
        </w:tc>
      </w:tr>
      <w:tr w:rsidR="00891DAA" w:rsidRPr="00891DAA" w14:paraId="2FC43E5E" w14:textId="77777777" w:rsidTr="00754984">
        <w:trPr>
          <w:trHeight w:val="292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11C15DD2" w14:textId="563566C1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61257D" w:rsidRPr="00891DAA" w14:paraId="5B837F66" w14:textId="77777777" w:rsidTr="00754984">
        <w:trPr>
          <w:trHeight w:val="292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43B52ED5" w14:textId="77777777" w:rsidR="0061257D" w:rsidRPr="00891DAA" w:rsidRDefault="0061257D" w:rsidP="0061257D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6BEF" w14:textId="6C2DBF2F" w:rsidR="0061257D" w:rsidRDefault="0061257D" w:rsidP="0061257D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6B19"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61257D" w:rsidRPr="00891DAA" w14:paraId="2C0D7135" w14:textId="77777777" w:rsidTr="00754984">
        <w:trPr>
          <w:trHeight w:val="292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0E92D025" w14:textId="77777777" w:rsidR="0061257D" w:rsidRPr="00891DAA" w:rsidRDefault="0061257D" w:rsidP="0061257D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D6F0" w14:textId="320C5002" w:rsidR="0061257D" w:rsidRDefault="0061257D" w:rsidP="0061257D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6B19"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7666CF63" w14:textId="77777777" w:rsidTr="00754984">
        <w:trPr>
          <w:trHeight w:val="289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4E14268E" w14:textId="7E59CDB4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D3516F" w:rsidRPr="00891DAA" w14:paraId="09B87DBA" w14:textId="77777777" w:rsidTr="00754984">
        <w:trPr>
          <w:trHeight w:val="289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604ECE09" w14:textId="77777777" w:rsidR="00D3516F" w:rsidRPr="00891DAA" w:rsidRDefault="00D3516F" w:rsidP="00D3516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0F8D" w14:textId="64E74A68" w:rsidR="00D3516F" w:rsidRDefault="00D3516F" w:rsidP="00D3516F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2B0A"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D3516F" w:rsidRPr="00891DAA" w14:paraId="484A3943" w14:textId="77777777" w:rsidTr="00754984">
        <w:trPr>
          <w:trHeight w:val="289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45415C4A" w14:textId="77777777" w:rsidR="00D3516F" w:rsidRPr="00891DAA" w:rsidRDefault="00D3516F" w:rsidP="00D3516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6DE1" w14:textId="181E634E" w:rsidR="00D3516F" w:rsidRDefault="00D3516F" w:rsidP="00D3516F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2B0A"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65685DD1" w14:textId="77777777" w:rsidTr="00754984">
        <w:trPr>
          <w:trHeight w:val="289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14:paraId="76D8B5F9" w14:textId="2CD09E2A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1FC19B83" w14:textId="30B9845E" w:rsidR="00891DAA" w:rsidRPr="002C0619" w:rsidRDefault="001535A1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891DAA" w:rsidRPr="002C0619">
        <w:rPr>
          <w:rFonts w:ascii="Arial" w:hAnsi="Arial" w:cs="Arial"/>
          <w:sz w:val="22"/>
          <w:szCs w:val="22"/>
        </w:rPr>
        <w:t>otocopia di un documento di riconoscimento del dichiarante (carta d’identità/patente di guida) in corso di validità.</w:t>
      </w:r>
    </w:p>
    <w:p w14:paraId="056DE1B7" w14:textId="1F480003" w:rsidR="00642BA9" w:rsidRPr="002C0619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Dichiarazione e</w:t>
      </w:r>
      <w:r w:rsidR="00642BA9" w:rsidRPr="002C0619">
        <w:rPr>
          <w:rFonts w:ascii="Arial" w:hAnsi="Arial" w:cs="Arial"/>
          <w:sz w:val="22"/>
          <w:szCs w:val="22"/>
        </w:rPr>
        <w:t>senzione</w:t>
      </w:r>
      <w:r w:rsidR="002C0619" w:rsidRPr="002C0619">
        <w:rPr>
          <w:rFonts w:ascii="Arial" w:hAnsi="Arial" w:cs="Arial"/>
          <w:sz w:val="22"/>
          <w:szCs w:val="22"/>
        </w:rPr>
        <w:t xml:space="preserve"> </w:t>
      </w:r>
      <w:r w:rsidR="00527784">
        <w:rPr>
          <w:rFonts w:ascii="Arial" w:hAnsi="Arial" w:cs="Arial"/>
          <w:sz w:val="22"/>
          <w:szCs w:val="22"/>
        </w:rPr>
        <w:t xml:space="preserve">imposta di </w:t>
      </w:r>
      <w:r w:rsidR="002C0619" w:rsidRPr="002C0619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547E4491" w14:textId="0C036078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l'assenza di cause ostative alla concessione delle provvidenze;</w:t>
      </w:r>
    </w:p>
    <w:p w14:paraId="519076CE" w14:textId="6A5A34D2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la mancanza di condanne o procedimenti giudiziari pendenti ovvero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all'assenza di misure di prevenzione per delitti contro la Pubblica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amministrazione in capo alla persona fisica interessata ovvero al legale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rappresentante per gli altri soggetti non pubblici;</w:t>
      </w:r>
    </w:p>
    <w:p w14:paraId="3B695146" w14:textId="77777777" w:rsidR="001A1016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15C4D698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DATA………………………..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2FD31064" w14:textId="47E80E7A" w:rsid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</w:p>
    <w:p w14:paraId="1F458A00" w14:textId="7A71DE78" w:rsidR="000C4A57" w:rsidRDefault="000C4A57">
      <w:pPr>
        <w:rPr>
          <w:rFonts w:ascii="Arial" w:hAnsi="Arial" w:cs="Arial"/>
          <w:sz w:val="22"/>
          <w:szCs w:val="22"/>
        </w:rPr>
      </w:pPr>
    </w:p>
    <w:p w14:paraId="3C5726D2" w14:textId="77777777" w:rsidR="00DB6CC0" w:rsidRPr="00891DAA" w:rsidRDefault="00DB6CC0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RPr="00891DAA" w:rsidSect="00B650EB">
      <w:head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0CE5F" w14:textId="77777777" w:rsidR="0030086D" w:rsidRDefault="0030086D" w:rsidP="00650259">
      <w:pPr>
        <w:spacing w:after="0" w:line="240" w:lineRule="auto"/>
      </w:pPr>
      <w:r>
        <w:separator/>
      </w:r>
    </w:p>
  </w:endnote>
  <w:endnote w:type="continuationSeparator" w:id="0">
    <w:p w14:paraId="6AF7EB73" w14:textId="77777777" w:rsidR="0030086D" w:rsidRDefault="0030086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F82397-F81B-410B-ACC4-7F77FF8B80CF}"/>
    <w:embedBold r:id="rId2" w:fontKey="{DCC976C9-B8CD-45EC-A260-8606AA372CC2}"/>
    <w:embedItalic r:id="rId3" w:fontKey="{AB215B15-3602-48E9-8BB4-98A0C45592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9169FE1-E1B5-4A67-9B74-9412035B6BA3}"/>
    <w:embedBold r:id="rId5" w:fontKey="{0A60AE2D-73C8-4774-9ABE-603DF3716712}"/>
    <w:embedItalic r:id="rId6" w:fontKey="{D51498E4-4C0D-4CE0-B01D-D6DEFE114A2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8A1F042-5E9C-445B-975F-F7C36C2D71F2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E902C97-D143-4622-B797-74D44F634B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E1AA1" w14:textId="77777777" w:rsidR="0030086D" w:rsidRDefault="0030086D" w:rsidP="00650259">
      <w:pPr>
        <w:spacing w:after="0" w:line="240" w:lineRule="auto"/>
      </w:pPr>
      <w:r>
        <w:separator/>
      </w:r>
    </w:p>
  </w:footnote>
  <w:footnote w:type="continuationSeparator" w:id="0">
    <w:p w14:paraId="0C6B92CA" w14:textId="77777777" w:rsidR="0030086D" w:rsidRDefault="0030086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607"/>
      <w:gridCol w:w="7419"/>
    </w:tblGrid>
    <w:tr w:rsidR="00731F26" w:rsidRPr="00731F26" w14:paraId="364EA1F3" w14:textId="77777777" w:rsidTr="00C53D05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4B1DA8FC" w14:textId="77777777" w:rsidR="00455ABD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it-IT"/>
            </w:rPr>
            <w:drawing>
              <wp:inline distT="0" distB="0" distL="0" distR="0" wp14:anchorId="439ADAF1" wp14:editId="26CE2E56">
                <wp:extent cx="883868" cy="405765"/>
                <wp:effectExtent l="0" t="0" r="0" b="0"/>
                <wp:docPr id="3" name="Elemento grafico 1" descr="mani alz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4BE89FFE" w14:textId="60C823DC" w:rsidR="00455ABD" w:rsidRPr="00731F26" w:rsidRDefault="007623DA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7623DA">
            <w:rPr>
              <w:rFonts w:ascii="Corbel" w:eastAsia="Calibri" w:hAnsi="Corbel" w:cs="Times New Roman"/>
              <w:color w:val="FFFFFF"/>
              <w:sz w:val="40"/>
              <w:szCs w:val="24"/>
            </w:rPr>
            <w:t>Associazioni_Modulo r</w:t>
          </w:r>
          <w:r w:rsidR="0088484F" w:rsidRPr="007623DA">
            <w:rPr>
              <w:rFonts w:ascii="Corbel" w:eastAsia="Calibri" w:hAnsi="Corbel" w:cs="Times New Roman"/>
              <w:color w:val="FFFFFF"/>
              <w:sz w:val="40"/>
              <w:szCs w:val="24"/>
            </w:rPr>
            <w:t>ichiesta contributo</w:t>
          </w:r>
        </w:p>
      </w:tc>
    </w:tr>
  </w:tbl>
  <w:p w14:paraId="01A7B67B" w14:textId="340EF584" w:rsidR="00650259" w:rsidRPr="00891DAA" w:rsidRDefault="00891DAA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  <w:r w:rsidRPr="00891DAA">
      <w:rPr>
        <w:sz w:val="16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5B45482"/>
    <w:multiLevelType w:val="hybridMultilevel"/>
    <w:tmpl w:val="7A022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66FEE"/>
    <w:multiLevelType w:val="hybridMultilevel"/>
    <w:tmpl w:val="B35E988E"/>
    <w:lvl w:ilvl="0" w:tplc="5DFAAFF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2C1BC6"/>
    <w:multiLevelType w:val="hybridMultilevel"/>
    <w:tmpl w:val="9CCCD0D4"/>
    <w:lvl w:ilvl="0" w:tplc="124075E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1D08DE"/>
    <w:multiLevelType w:val="singleLevel"/>
    <w:tmpl w:val="58729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6"/>
  </w:num>
  <w:num w:numId="2" w16cid:durableId="1682582137">
    <w:abstractNumId w:val="9"/>
  </w:num>
  <w:num w:numId="3" w16cid:durableId="207227504">
    <w:abstractNumId w:val="23"/>
  </w:num>
  <w:num w:numId="4" w16cid:durableId="858857051">
    <w:abstractNumId w:val="17"/>
  </w:num>
  <w:num w:numId="5" w16cid:durableId="1545556842">
    <w:abstractNumId w:val="19"/>
  </w:num>
  <w:num w:numId="6" w16cid:durableId="226457716">
    <w:abstractNumId w:val="27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5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4"/>
  </w:num>
  <w:num w:numId="17" w16cid:durableId="165026252">
    <w:abstractNumId w:val="4"/>
  </w:num>
  <w:num w:numId="18" w16cid:durableId="1371956946">
    <w:abstractNumId w:val="30"/>
  </w:num>
  <w:num w:numId="19" w16cid:durableId="1386444217">
    <w:abstractNumId w:val="26"/>
  </w:num>
  <w:num w:numId="20" w16cid:durableId="1895462659">
    <w:abstractNumId w:val="21"/>
  </w:num>
  <w:num w:numId="21" w16cid:durableId="1117718019">
    <w:abstractNumId w:val="28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8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22"/>
  </w:num>
  <w:num w:numId="28" w16cid:durableId="247233925">
    <w:abstractNumId w:val="29"/>
  </w:num>
  <w:num w:numId="29" w16cid:durableId="129445922">
    <w:abstractNumId w:val="14"/>
  </w:num>
  <w:num w:numId="30" w16cid:durableId="1594701811">
    <w:abstractNumId w:val="15"/>
  </w:num>
  <w:num w:numId="31" w16cid:durableId="197926101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53F43"/>
    <w:rsid w:val="0006568A"/>
    <w:rsid w:val="00076F0F"/>
    <w:rsid w:val="00084253"/>
    <w:rsid w:val="000C4A57"/>
    <w:rsid w:val="000D1F49"/>
    <w:rsid w:val="00121972"/>
    <w:rsid w:val="001535A1"/>
    <w:rsid w:val="001727CA"/>
    <w:rsid w:val="001A1016"/>
    <w:rsid w:val="001C4A3D"/>
    <w:rsid w:val="00211F13"/>
    <w:rsid w:val="00237B84"/>
    <w:rsid w:val="002462F3"/>
    <w:rsid w:val="002A1D27"/>
    <w:rsid w:val="002C0619"/>
    <w:rsid w:val="002C56E6"/>
    <w:rsid w:val="0030086D"/>
    <w:rsid w:val="00337249"/>
    <w:rsid w:val="00346DE2"/>
    <w:rsid w:val="00361E11"/>
    <w:rsid w:val="00365FAE"/>
    <w:rsid w:val="003B4744"/>
    <w:rsid w:val="003D34DB"/>
    <w:rsid w:val="003F0847"/>
    <w:rsid w:val="0040090B"/>
    <w:rsid w:val="0043341E"/>
    <w:rsid w:val="0044231C"/>
    <w:rsid w:val="00444997"/>
    <w:rsid w:val="00455ABD"/>
    <w:rsid w:val="0046302A"/>
    <w:rsid w:val="00487D2D"/>
    <w:rsid w:val="004905F5"/>
    <w:rsid w:val="004B69C0"/>
    <w:rsid w:val="004D1AB9"/>
    <w:rsid w:val="004D5D62"/>
    <w:rsid w:val="005112D0"/>
    <w:rsid w:val="0052573D"/>
    <w:rsid w:val="00527784"/>
    <w:rsid w:val="00533415"/>
    <w:rsid w:val="00577E06"/>
    <w:rsid w:val="005A3BF7"/>
    <w:rsid w:val="005E3E38"/>
    <w:rsid w:val="005F2035"/>
    <w:rsid w:val="005F7990"/>
    <w:rsid w:val="0061257D"/>
    <w:rsid w:val="0063739C"/>
    <w:rsid w:val="00642BA9"/>
    <w:rsid w:val="00650259"/>
    <w:rsid w:val="006832EA"/>
    <w:rsid w:val="006E629B"/>
    <w:rsid w:val="00724FB1"/>
    <w:rsid w:val="00731F26"/>
    <w:rsid w:val="00754984"/>
    <w:rsid w:val="00760D65"/>
    <w:rsid w:val="007623DA"/>
    <w:rsid w:val="00770F25"/>
    <w:rsid w:val="00781E3F"/>
    <w:rsid w:val="007A35A8"/>
    <w:rsid w:val="007B0A85"/>
    <w:rsid w:val="007B2AF3"/>
    <w:rsid w:val="007C6A52"/>
    <w:rsid w:val="0082043E"/>
    <w:rsid w:val="0088484F"/>
    <w:rsid w:val="00891DAA"/>
    <w:rsid w:val="008E203A"/>
    <w:rsid w:val="0091229C"/>
    <w:rsid w:val="00940E73"/>
    <w:rsid w:val="0098597D"/>
    <w:rsid w:val="0098757C"/>
    <w:rsid w:val="009B3465"/>
    <w:rsid w:val="009F1B8E"/>
    <w:rsid w:val="009F619A"/>
    <w:rsid w:val="009F6DDE"/>
    <w:rsid w:val="00A07415"/>
    <w:rsid w:val="00A1101B"/>
    <w:rsid w:val="00A370A8"/>
    <w:rsid w:val="00A65D5E"/>
    <w:rsid w:val="00A73A76"/>
    <w:rsid w:val="00AA3544"/>
    <w:rsid w:val="00B25CE8"/>
    <w:rsid w:val="00B650EB"/>
    <w:rsid w:val="00BB4CF3"/>
    <w:rsid w:val="00BB7113"/>
    <w:rsid w:val="00BC52CA"/>
    <w:rsid w:val="00BD4753"/>
    <w:rsid w:val="00BD5CB1"/>
    <w:rsid w:val="00BE62EE"/>
    <w:rsid w:val="00BF35B3"/>
    <w:rsid w:val="00C003BA"/>
    <w:rsid w:val="00C46878"/>
    <w:rsid w:val="00C53D05"/>
    <w:rsid w:val="00CA0273"/>
    <w:rsid w:val="00CB4A51"/>
    <w:rsid w:val="00CD4532"/>
    <w:rsid w:val="00CD47B0"/>
    <w:rsid w:val="00CE6104"/>
    <w:rsid w:val="00CE7918"/>
    <w:rsid w:val="00D076DA"/>
    <w:rsid w:val="00D16163"/>
    <w:rsid w:val="00D27C15"/>
    <w:rsid w:val="00D3516F"/>
    <w:rsid w:val="00D5192A"/>
    <w:rsid w:val="00DB3FAD"/>
    <w:rsid w:val="00DB6CC0"/>
    <w:rsid w:val="00E455A7"/>
    <w:rsid w:val="00E61C09"/>
    <w:rsid w:val="00E677FE"/>
    <w:rsid w:val="00E76BDA"/>
    <w:rsid w:val="00E76F6A"/>
    <w:rsid w:val="00EB3B58"/>
    <w:rsid w:val="00EB563B"/>
    <w:rsid w:val="00EC39F7"/>
    <w:rsid w:val="00EC7359"/>
    <w:rsid w:val="00EE3054"/>
    <w:rsid w:val="00EF5EF5"/>
    <w:rsid w:val="00F00606"/>
    <w:rsid w:val="00F01256"/>
    <w:rsid w:val="00F56AC9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</Template>
  <TotalTime>0</TotalTime>
  <Pages>4</Pages>
  <Words>667</Words>
  <Characters>3807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2024-06-05T17:01:00Z</dcterms:created>
  <dcterms:modified xsi:type="dcterms:W3CDTF">2024-06-07T11:01:00Z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